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53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8"/>
        <w:gridCol w:w="756"/>
        <w:gridCol w:w="1006"/>
        <w:gridCol w:w="2719"/>
        <w:gridCol w:w="2129"/>
        <w:gridCol w:w="2425"/>
      </w:tblGrid>
      <w:tr w:rsidR="0090596C" w:rsidRPr="00EA761F" w14:paraId="1AC37E93" w14:textId="77777777" w:rsidTr="00804D79">
        <w:tc>
          <w:tcPr>
            <w:tcW w:w="5000" w:type="pct"/>
            <w:gridSpan w:val="6"/>
            <w:shd w:val="clear" w:color="auto" w:fill="731F1C" w:themeFill="accent5"/>
          </w:tcPr>
          <w:p w14:paraId="57956EAB" w14:textId="0004393B" w:rsidR="00650259" w:rsidRPr="00EA761F" w:rsidRDefault="0026081C" w:rsidP="0090596C">
            <w:pPr>
              <w:pStyle w:val="Titre1"/>
              <w:rPr>
                <w:lang w:val="fr-CA"/>
              </w:rPr>
            </w:pPr>
            <w:r>
              <w:rPr>
                <w:lang w:val="fr-CA"/>
              </w:rPr>
              <w:t>COORDONNÉE</w:t>
            </w:r>
            <w:r w:rsidR="00127BD5">
              <w:rPr>
                <w:lang w:val="fr-CA"/>
              </w:rPr>
              <w:t>S</w:t>
            </w:r>
            <w:r>
              <w:rPr>
                <w:lang w:val="fr-CA"/>
              </w:rPr>
              <w:t xml:space="preserve"> DE L’ENTREPRISE OU INTERVENANT</w:t>
            </w:r>
          </w:p>
        </w:tc>
      </w:tr>
      <w:tr w:rsidR="00650259" w:rsidRPr="00EA761F" w14:paraId="5E59B2F1" w14:textId="77777777" w:rsidTr="00804D79">
        <w:sdt>
          <w:sdtPr>
            <w:rPr>
              <w:lang w:val="fr-CA"/>
            </w:rPr>
            <w:id w:val="1621259925"/>
            <w:placeholder>
              <w:docPart w:val="A311B04F5E484B00B05A5BECAE01F8E7"/>
            </w:placeholder>
            <w:temporary/>
            <w:showingPlcHdr/>
            <w15:appearance w15:val="hidden"/>
          </w:sdtPr>
          <w:sdtContent>
            <w:tc>
              <w:tcPr>
                <w:tcW w:w="1335" w:type="pct"/>
                <w:gridSpan w:val="3"/>
                <w:vAlign w:val="bottom"/>
              </w:tcPr>
              <w:p w14:paraId="58DB88D2" w14:textId="77777777" w:rsidR="00650259" w:rsidRPr="00EA761F" w:rsidRDefault="0090596C" w:rsidP="00631182">
                <w:pPr>
                  <w:pStyle w:val="Retraitnormal"/>
                  <w:ind w:hanging="830"/>
                  <w:rPr>
                    <w:lang w:val="fr-CA"/>
                  </w:rPr>
                </w:pPr>
                <w:r w:rsidRPr="00EA761F">
                  <w:rPr>
                    <w:lang w:val="fr-CA" w:bidi="fr-FR"/>
                  </w:rPr>
                  <w:t>Prénom</w:t>
                </w:r>
              </w:p>
            </w:tc>
          </w:sdtContent>
        </w:sdt>
        <w:tc>
          <w:tcPr>
            <w:tcW w:w="3665" w:type="pct"/>
            <w:gridSpan w:val="3"/>
            <w:tcBorders>
              <w:bottom w:val="single" w:sz="4" w:space="0" w:color="auto"/>
            </w:tcBorders>
            <w:vAlign w:val="bottom"/>
          </w:tcPr>
          <w:p w14:paraId="791CBBB3" w14:textId="77777777" w:rsidR="00650259" w:rsidRPr="00EA761F" w:rsidRDefault="00650259" w:rsidP="007F7B5D">
            <w:pPr>
              <w:spacing w:before="120"/>
              <w:rPr>
                <w:lang w:val="fr-CA"/>
              </w:rPr>
            </w:pPr>
          </w:p>
        </w:tc>
      </w:tr>
      <w:tr w:rsidR="00650259" w:rsidRPr="00EA761F" w14:paraId="75C39F47" w14:textId="77777777" w:rsidTr="00804D79">
        <w:sdt>
          <w:sdtPr>
            <w:rPr>
              <w:lang w:val="fr-CA"/>
            </w:rPr>
            <w:id w:val="-1470592894"/>
            <w:placeholder>
              <w:docPart w:val="6F6C332567604DFCB78F0310A0B3AAD6"/>
            </w:placeholder>
            <w:temporary/>
            <w:showingPlcHdr/>
            <w15:appearance w15:val="hidden"/>
          </w:sdtPr>
          <w:sdtContent>
            <w:tc>
              <w:tcPr>
                <w:tcW w:w="1335" w:type="pct"/>
                <w:gridSpan w:val="3"/>
                <w:vAlign w:val="bottom"/>
              </w:tcPr>
              <w:p w14:paraId="3232BD90" w14:textId="77777777" w:rsidR="00650259" w:rsidRPr="00EA761F" w:rsidRDefault="0090596C" w:rsidP="00631182">
                <w:pPr>
                  <w:pStyle w:val="Retraitnormal"/>
                  <w:ind w:right="-154" w:hanging="830"/>
                  <w:rPr>
                    <w:lang w:val="fr-CA"/>
                  </w:rPr>
                </w:pPr>
                <w:r w:rsidRPr="00EA761F">
                  <w:rPr>
                    <w:lang w:val="fr-CA" w:bidi="fr-FR"/>
                  </w:rPr>
                  <w:t>Nom</w:t>
                </w:r>
              </w:p>
            </w:tc>
          </w:sdtContent>
        </w:sdt>
        <w:tc>
          <w:tcPr>
            <w:tcW w:w="3665" w:type="pct"/>
            <w:gridSpan w:val="3"/>
            <w:tcBorders>
              <w:bottom w:val="single" w:sz="4" w:space="0" w:color="auto"/>
            </w:tcBorders>
            <w:vAlign w:val="bottom"/>
          </w:tcPr>
          <w:p w14:paraId="5F9F1A5F" w14:textId="77777777" w:rsidR="00650259" w:rsidRPr="00EA761F" w:rsidRDefault="00650259" w:rsidP="007F7B5D">
            <w:pPr>
              <w:spacing w:before="120"/>
              <w:rPr>
                <w:lang w:val="fr-CA"/>
              </w:rPr>
            </w:pPr>
          </w:p>
        </w:tc>
      </w:tr>
      <w:tr w:rsidR="00650259" w:rsidRPr="00EA761F" w14:paraId="70EB137A" w14:textId="77777777" w:rsidTr="00804D79">
        <w:tc>
          <w:tcPr>
            <w:tcW w:w="1335" w:type="pct"/>
            <w:gridSpan w:val="3"/>
            <w:vAlign w:val="bottom"/>
          </w:tcPr>
          <w:p w14:paraId="6CC24ECB" w14:textId="187B48E6" w:rsidR="00650259" w:rsidRPr="00EA761F" w:rsidRDefault="00631182" w:rsidP="00631182">
            <w:pPr>
              <w:pStyle w:val="Retraitnormal"/>
              <w:ind w:left="-110"/>
              <w:rPr>
                <w:lang w:val="fr-CA"/>
              </w:rPr>
            </w:pPr>
            <w:r>
              <w:rPr>
                <w:lang w:val="fr-CA" w:bidi="fr-FR"/>
              </w:rPr>
              <w:t>Nom de l’e</w:t>
            </w:r>
            <w:r w:rsidR="0026081C">
              <w:rPr>
                <w:lang w:val="fr-CA" w:bidi="fr-FR"/>
              </w:rPr>
              <w:t xml:space="preserve">ntreprise </w:t>
            </w:r>
          </w:p>
        </w:tc>
        <w:tc>
          <w:tcPr>
            <w:tcW w:w="3665" w:type="pct"/>
            <w:gridSpan w:val="3"/>
            <w:tcBorders>
              <w:bottom w:val="single" w:sz="4" w:space="0" w:color="auto"/>
            </w:tcBorders>
            <w:vAlign w:val="bottom"/>
          </w:tcPr>
          <w:p w14:paraId="7555A014" w14:textId="77777777" w:rsidR="00650259" w:rsidRPr="00EA761F" w:rsidRDefault="00650259" w:rsidP="007F7B5D">
            <w:pPr>
              <w:spacing w:before="120"/>
              <w:rPr>
                <w:lang w:val="fr-CA"/>
              </w:rPr>
            </w:pPr>
          </w:p>
        </w:tc>
      </w:tr>
      <w:tr w:rsidR="00650259" w:rsidRPr="00EA761F" w14:paraId="29D9C244" w14:textId="77777777" w:rsidTr="00804D79">
        <w:sdt>
          <w:sdtPr>
            <w:rPr>
              <w:lang w:val="fr-CA"/>
            </w:rPr>
            <w:id w:val="572943512"/>
            <w:placeholder>
              <w:docPart w:val="C152D6988B3242359EC63E92D287F190"/>
            </w:placeholder>
            <w:temporary/>
            <w:showingPlcHdr/>
            <w15:appearance w15:val="hidden"/>
          </w:sdtPr>
          <w:sdtContent>
            <w:tc>
              <w:tcPr>
                <w:tcW w:w="1335" w:type="pct"/>
                <w:gridSpan w:val="3"/>
                <w:vAlign w:val="bottom"/>
              </w:tcPr>
              <w:p w14:paraId="05572509" w14:textId="77777777" w:rsidR="00650259" w:rsidRPr="00EA761F" w:rsidRDefault="0090596C" w:rsidP="00631182">
                <w:pPr>
                  <w:pStyle w:val="Retraitnormal"/>
                  <w:ind w:hanging="830"/>
                  <w:rPr>
                    <w:lang w:val="fr-CA"/>
                  </w:rPr>
                </w:pPr>
                <w:r w:rsidRPr="00EA761F">
                  <w:rPr>
                    <w:lang w:val="fr-CA" w:bidi="fr-FR"/>
                  </w:rPr>
                  <w:t>Adresse</w:t>
                </w:r>
              </w:p>
            </w:tc>
          </w:sdtContent>
        </w:sdt>
        <w:tc>
          <w:tcPr>
            <w:tcW w:w="3665" w:type="pct"/>
            <w:gridSpan w:val="3"/>
            <w:tcBorders>
              <w:bottom w:val="single" w:sz="4" w:space="0" w:color="auto"/>
            </w:tcBorders>
            <w:vAlign w:val="bottom"/>
          </w:tcPr>
          <w:p w14:paraId="7B348B87" w14:textId="77777777" w:rsidR="00650259" w:rsidRPr="00EA761F" w:rsidRDefault="00650259" w:rsidP="007F7B5D">
            <w:pPr>
              <w:spacing w:before="120"/>
              <w:rPr>
                <w:lang w:val="fr-CA"/>
              </w:rPr>
            </w:pPr>
          </w:p>
        </w:tc>
      </w:tr>
      <w:tr w:rsidR="00650259" w:rsidRPr="00EA761F" w14:paraId="744E704E" w14:textId="77777777" w:rsidTr="00804D79">
        <w:tc>
          <w:tcPr>
            <w:tcW w:w="1335" w:type="pct"/>
            <w:gridSpan w:val="3"/>
            <w:vAlign w:val="bottom"/>
          </w:tcPr>
          <w:p w14:paraId="21FE66DF" w14:textId="6449B6BA" w:rsidR="00650259" w:rsidRPr="00EA761F" w:rsidRDefault="0026081C" w:rsidP="00631182">
            <w:pPr>
              <w:pStyle w:val="Retraitnormal"/>
              <w:ind w:hanging="830"/>
              <w:rPr>
                <w:lang w:val="fr-CA"/>
              </w:rPr>
            </w:pPr>
            <w:r>
              <w:rPr>
                <w:lang w:val="fr-CA"/>
              </w:rPr>
              <w:t>Ville/code postal</w:t>
            </w:r>
          </w:p>
        </w:tc>
        <w:tc>
          <w:tcPr>
            <w:tcW w:w="3665" w:type="pct"/>
            <w:gridSpan w:val="3"/>
            <w:tcBorders>
              <w:bottom w:val="single" w:sz="4" w:space="0" w:color="auto"/>
            </w:tcBorders>
            <w:vAlign w:val="bottom"/>
          </w:tcPr>
          <w:p w14:paraId="37BD4D62" w14:textId="77777777" w:rsidR="00650259" w:rsidRPr="00EA761F" w:rsidRDefault="00650259" w:rsidP="007F7B5D">
            <w:pPr>
              <w:spacing w:before="120"/>
              <w:rPr>
                <w:lang w:val="fr-CA"/>
              </w:rPr>
            </w:pPr>
          </w:p>
        </w:tc>
      </w:tr>
      <w:tr w:rsidR="00650259" w:rsidRPr="00EA761F" w14:paraId="1D205B6E" w14:textId="77777777" w:rsidTr="00804D79">
        <w:sdt>
          <w:sdtPr>
            <w:rPr>
              <w:lang w:val="fr-CA"/>
            </w:rPr>
            <w:id w:val="83577009"/>
            <w:placeholder>
              <w:docPart w:val="3D36798F96C740ABABA1B7733CBDF0CF"/>
            </w:placeholder>
            <w:temporary/>
            <w:showingPlcHdr/>
            <w15:appearance w15:val="hidden"/>
          </w:sdtPr>
          <w:sdtContent>
            <w:tc>
              <w:tcPr>
                <w:tcW w:w="1335" w:type="pct"/>
                <w:gridSpan w:val="3"/>
                <w:vAlign w:val="bottom"/>
              </w:tcPr>
              <w:p w14:paraId="00375A06" w14:textId="77777777" w:rsidR="00650259" w:rsidRPr="00EA761F" w:rsidRDefault="0090596C" w:rsidP="00631182">
                <w:pPr>
                  <w:pStyle w:val="Retraitnormal"/>
                  <w:ind w:hanging="830"/>
                  <w:rPr>
                    <w:lang w:val="fr-CA"/>
                  </w:rPr>
                </w:pPr>
                <w:r w:rsidRPr="00EA761F">
                  <w:rPr>
                    <w:lang w:val="fr-CA" w:bidi="fr-FR"/>
                  </w:rPr>
                  <w:t>Téléphone</w:t>
                </w:r>
              </w:p>
            </w:tc>
          </w:sdtContent>
        </w:sdt>
        <w:tc>
          <w:tcPr>
            <w:tcW w:w="1370" w:type="pct"/>
            <w:tcBorders>
              <w:bottom w:val="single" w:sz="4" w:space="0" w:color="auto"/>
            </w:tcBorders>
            <w:vAlign w:val="bottom"/>
          </w:tcPr>
          <w:p w14:paraId="66854B0E" w14:textId="77777777" w:rsidR="00650259" w:rsidRPr="00EA761F" w:rsidRDefault="00650259" w:rsidP="007F7B5D">
            <w:pPr>
              <w:spacing w:before="120"/>
              <w:rPr>
                <w:lang w:val="fr-CA"/>
              </w:rPr>
            </w:pPr>
          </w:p>
        </w:tc>
        <w:tc>
          <w:tcPr>
            <w:tcW w:w="1073" w:type="pct"/>
            <w:vAlign w:val="bottom"/>
          </w:tcPr>
          <w:p w14:paraId="229D3EBE" w14:textId="4276DFD1" w:rsidR="00650259" w:rsidRPr="00EA761F" w:rsidRDefault="00127BD5" w:rsidP="00127BD5">
            <w:pPr>
              <w:ind w:right="599"/>
              <w:rPr>
                <w:lang w:val="fr-CA"/>
              </w:rPr>
            </w:pPr>
            <w:r>
              <w:rPr>
                <w:lang w:val="fr-CA"/>
              </w:rPr>
              <w:t xml:space="preserve">  </w:t>
            </w:r>
            <w:r w:rsidR="0026081C">
              <w:rPr>
                <w:lang w:val="fr-CA"/>
              </w:rPr>
              <w:t>Cellulaire</w:t>
            </w:r>
            <w:r>
              <w:rPr>
                <w:lang w:val="fr-CA"/>
              </w:rPr>
              <w:t xml:space="preserve"> </w:t>
            </w:r>
          </w:p>
        </w:tc>
        <w:tc>
          <w:tcPr>
            <w:tcW w:w="1222" w:type="pct"/>
            <w:tcBorders>
              <w:bottom w:val="single" w:sz="4" w:space="0" w:color="auto"/>
            </w:tcBorders>
            <w:vAlign w:val="bottom"/>
          </w:tcPr>
          <w:p w14:paraId="057CBB0B" w14:textId="77777777" w:rsidR="00650259" w:rsidRPr="00EA761F" w:rsidRDefault="00650259" w:rsidP="00127BD5">
            <w:pPr>
              <w:spacing w:before="120"/>
              <w:ind w:left="-536"/>
              <w:rPr>
                <w:lang w:val="fr-CA"/>
              </w:rPr>
            </w:pPr>
          </w:p>
        </w:tc>
      </w:tr>
      <w:tr w:rsidR="00650259" w:rsidRPr="00EA761F" w14:paraId="4A93716A" w14:textId="77777777" w:rsidTr="00804D79">
        <w:sdt>
          <w:sdtPr>
            <w:rPr>
              <w:lang w:val="fr-CA"/>
            </w:rPr>
            <w:id w:val="-965116832"/>
            <w:placeholder>
              <w:docPart w:val="2550EAD60D034A12AEDB0FBA4AFF0795"/>
            </w:placeholder>
            <w:temporary/>
            <w:showingPlcHdr/>
            <w15:appearance w15:val="hidden"/>
          </w:sdtPr>
          <w:sdtContent>
            <w:tc>
              <w:tcPr>
                <w:tcW w:w="1335" w:type="pct"/>
                <w:gridSpan w:val="3"/>
                <w:vAlign w:val="bottom"/>
              </w:tcPr>
              <w:p w14:paraId="7D605AE8" w14:textId="77777777" w:rsidR="00650259" w:rsidRPr="00EA761F" w:rsidRDefault="000F7470" w:rsidP="00631182">
                <w:pPr>
                  <w:pStyle w:val="Retraitnormal"/>
                  <w:ind w:hanging="830"/>
                  <w:rPr>
                    <w:lang w:val="fr-CA"/>
                  </w:rPr>
                </w:pPr>
                <w:r w:rsidRPr="00EA761F">
                  <w:rPr>
                    <w:lang w:val="fr-CA" w:bidi="fr-FR"/>
                  </w:rPr>
                  <w:t>Courriel</w:t>
                </w:r>
              </w:p>
            </w:tc>
          </w:sdtContent>
        </w:sdt>
        <w:tc>
          <w:tcPr>
            <w:tcW w:w="3665" w:type="pct"/>
            <w:gridSpan w:val="3"/>
            <w:tcBorders>
              <w:bottom w:val="single" w:sz="4" w:space="0" w:color="auto"/>
            </w:tcBorders>
            <w:vAlign w:val="bottom"/>
          </w:tcPr>
          <w:p w14:paraId="748C6F36" w14:textId="77777777" w:rsidR="00650259" w:rsidRPr="00EA761F" w:rsidRDefault="00650259" w:rsidP="007F7B5D">
            <w:pPr>
              <w:spacing w:before="120"/>
              <w:rPr>
                <w:lang w:val="fr-CA"/>
              </w:rPr>
            </w:pPr>
          </w:p>
        </w:tc>
      </w:tr>
      <w:tr w:rsidR="00650259" w:rsidRPr="00EA761F" w14:paraId="6E55BC01" w14:textId="77777777" w:rsidTr="00804D79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1572C0A8" w14:textId="77777777" w:rsidR="00650259" w:rsidRPr="00EA761F" w:rsidRDefault="00650259" w:rsidP="00977F99">
            <w:pPr>
              <w:rPr>
                <w:rFonts w:asciiTheme="majorHAnsi" w:hAnsiTheme="majorHAnsi"/>
                <w:b/>
                <w:sz w:val="8"/>
                <w:lang w:val="fr-CA"/>
              </w:rPr>
            </w:pPr>
          </w:p>
        </w:tc>
      </w:tr>
      <w:tr w:rsidR="00127BD5" w:rsidRPr="00EA761F" w14:paraId="684947F1" w14:textId="77777777" w:rsidTr="00804D79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381DFE7D" w14:textId="77777777" w:rsidR="00127BD5" w:rsidRDefault="00127BD5" w:rsidP="00977F99">
            <w:pPr>
              <w:rPr>
                <w:rFonts w:asciiTheme="majorHAnsi" w:hAnsiTheme="majorHAnsi"/>
                <w:b/>
                <w:sz w:val="8"/>
                <w:lang w:val="fr-CA"/>
              </w:rPr>
            </w:pPr>
          </w:p>
          <w:p w14:paraId="592E824A" w14:textId="77777777" w:rsidR="00127BD5" w:rsidRPr="00EA761F" w:rsidRDefault="00127BD5" w:rsidP="00977F99">
            <w:pPr>
              <w:rPr>
                <w:rFonts w:asciiTheme="majorHAnsi" w:hAnsiTheme="majorHAnsi"/>
                <w:b/>
                <w:sz w:val="8"/>
                <w:lang w:val="fr-CA"/>
              </w:rPr>
            </w:pPr>
          </w:p>
        </w:tc>
      </w:tr>
      <w:tr w:rsidR="0090596C" w:rsidRPr="00EA761F" w14:paraId="107F5AE5" w14:textId="77777777" w:rsidTr="00804D79">
        <w:tc>
          <w:tcPr>
            <w:tcW w:w="5000" w:type="pct"/>
            <w:gridSpan w:val="6"/>
            <w:shd w:val="clear" w:color="auto" w:fill="731F1C" w:themeFill="accent5"/>
          </w:tcPr>
          <w:p w14:paraId="6A1A5D6F" w14:textId="27D30461" w:rsidR="00650259" w:rsidRPr="00EA761F" w:rsidRDefault="005F62D9" w:rsidP="0090596C">
            <w:pPr>
              <w:pStyle w:val="Titre1"/>
              <w:rPr>
                <w:lang w:val="fr-CA"/>
              </w:rPr>
            </w:pPr>
            <w:r>
              <w:rPr>
                <w:lang w:val="fr-CA"/>
              </w:rPr>
              <w:t xml:space="preserve">ADHÉSION ET INSCRIPTION DANS LA CARTE TOURISTIQUE  </w:t>
            </w:r>
            <w:r w:rsidRPr="005F62D9">
              <w:rPr>
                <w:sz w:val="40"/>
                <w:szCs w:val="40"/>
                <w:lang w:val="fr-CA"/>
              </w:rPr>
              <w:t>2024</w:t>
            </w:r>
          </w:p>
        </w:tc>
      </w:tr>
      <w:tr w:rsidR="005F62D9" w:rsidRPr="00EA761F" w14:paraId="316E43FD" w14:textId="77777777" w:rsidTr="00804D79">
        <w:tc>
          <w:tcPr>
            <w:tcW w:w="828" w:type="pct"/>
            <w:gridSpan w:val="2"/>
          </w:tcPr>
          <w:p w14:paraId="37E7D45F" w14:textId="6F6779D7" w:rsidR="005F62D9" w:rsidRPr="00EA761F" w:rsidRDefault="005F62D9" w:rsidP="00804D79">
            <w:pPr>
              <w:spacing w:before="120"/>
              <w:ind w:left="316"/>
              <w:rPr>
                <w:sz w:val="36"/>
                <w:lang w:val="fr-CA" w:bidi="fr-FR"/>
              </w:rPr>
            </w:pPr>
            <w:r w:rsidRPr="00EA761F">
              <w:rPr>
                <w:sz w:val="36"/>
                <w:lang w:val="fr-CA" w:bidi="fr-FR"/>
              </w:rPr>
              <w:sym w:font="Wingdings 2" w:char="F0A3"/>
            </w:r>
          </w:p>
        </w:tc>
        <w:tc>
          <w:tcPr>
            <w:tcW w:w="4172" w:type="pct"/>
            <w:gridSpan w:val="4"/>
            <w:vAlign w:val="bottom"/>
          </w:tcPr>
          <w:p w14:paraId="1361829B" w14:textId="08D00DA6" w:rsidR="005F62D9" w:rsidRDefault="005F62D9" w:rsidP="005F62D9">
            <w:pPr>
              <w:ind w:left="60"/>
              <w:rPr>
                <w:lang w:val="fr-CA"/>
              </w:rPr>
            </w:pPr>
            <w:r>
              <w:rPr>
                <w:lang w:val="fr-CA"/>
              </w:rPr>
              <w:t xml:space="preserve">Je désire adhérer à </w:t>
            </w:r>
            <w:r w:rsidR="0034185A">
              <w:rPr>
                <w:lang w:val="fr-CA"/>
              </w:rPr>
              <w:t>l</w:t>
            </w:r>
            <w:r>
              <w:rPr>
                <w:lang w:val="fr-CA"/>
              </w:rPr>
              <w:t xml:space="preserve">’Office du tourisme de la MRC de L’Islet </w:t>
            </w:r>
          </w:p>
          <w:p w14:paraId="4E7E6894" w14:textId="7A0692BB" w:rsidR="005F62D9" w:rsidRDefault="005F62D9" w:rsidP="005F62D9">
            <w:pPr>
              <w:ind w:left="60"/>
              <w:rPr>
                <w:lang w:val="fr-CA"/>
              </w:rPr>
            </w:pPr>
            <w:r>
              <w:rPr>
                <w:lang w:val="fr-CA"/>
              </w:rPr>
              <w:t xml:space="preserve">Coût de l’adhésion </w:t>
            </w:r>
            <w:r w:rsidR="00804D79">
              <w:rPr>
                <w:lang w:val="fr-CA"/>
              </w:rPr>
              <w:t>2</w:t>
            </w:r>
            <w:r>
              <w:rPr>
                <w:lang w:val="fr-CA"/>
              </w:rPr>
              <w:t>25 $ plus taxes</w:t>
            </w:r>
            <w:r w:rsidR="00804D79">
              <w:rPr>
                <w:lang w:val="fr-CA"/>
              </w:rPr>
              <w:t xml:space="preserve"> incluant une présence dans la carte touristique 2024 d’une valeur de 100 $ (voir présentation ci-jointe) </w:t>
            </w:r>
          </w:p>
          <w:p w14:paraId="53CB1840" w14:textId="6BCA6CF8" w:rsidR="00127BD5" w:rsidRPr="00127BD5" w:rsidRDefault="00127BD5" w:rsidP="005F62D9">
            <w:pPr>
              <w:ind w:left="60"/>
              <w:rPr>
                <w:sz w:val="12"/>
                <w:szCs w:val="12"/>
                <w:lang w:val="fr-CA"/>
              </w:rPr>
            </w:pPr>
          </w:p>
        </w:tc>
      </w:tr>
      <w:tr w:rsidR="00650259" w:rsidRPr="00EA761F" w14:paraId="44B3F0F6" w14:textId="77777777" w:rsidTr="00804D79">
        <w:tc>
          <w:tcPr>
            <w:tcW w:w="828" w:type="pct"/>
            <w:gridSpan w:val="2"/>
          </w:tcPr>
          <w:p w14:paraId="7B6CF644" w14:textId="77777777" w:rsidR="00650259" w:rsidRPr="00EA761F" w:rsidRDefault="00650259" w:rsidP="00190286">
            <w:pPr>
              <w:spacing w:before="120"/>
              <w:ind w:left="316"/>
              <w:rPr>
                <w:lang w:val="fr-CA"/>
              </w:rPr>
            </w:pPr>
            <w:r w:rsidRPr="00EA761F">
              <w:rPr>
                <w:sz w:val="36"/>
                <w:lang w:val="fr-CA" w:bidi="fr-FR"/>
              </w:rPr>
              <w:sym w:font="Wingdings 2" w:char="F0A3"/>
            </w:r>
          </w:p>
        </w:tc>
        <w:tc>
          <w:tcPr>
            <w:tcW w:w="4172" w:type="pct"/>
            <w:gridSpan w:val="4"/>
            <w:vAlign w:val="bottom"/>
          </w:tcPr>
          <w:p w14:paraId="58E8B8A4" w14:textId="77777777" w:rsidR="005F62D9" w:rsidRDefault="00127BD5" w:rsidP="005F62D9">
            <w:pPr>
              <w:rPr>
                <w:lang w:val="fr-CA"/>
              </w:rPr>
            </w:pPr>
            <w:r>
              <w:rPr>
                <w:lang w:val="fr-CA"/>
              </w:rPr>
              <w:t>Je ne souhaite pas être membre de l’Office pour cette année.</w:t>
            </w:r>
          </w:p>
          <w:p w14:paraId="1E30798E" w14:textId="7D0C8339" w:rsidR="00127BD5" w:rsidRPr="00127BD5" w:rsidRDefault="00127BD5" w:rsidP="005F62D9">
            <w:pPr>
              <w:rPr>
                <w:sz w:val="20"/>
                <w:szCs w:val="20"/>
                <w:lang w:val="fr-CA"/>
              </w:rPr>
            </w:pPr>
          </w:p>
        </w:tc>
      </w:tr>
      <w:tr w:rsidR="00650259" w:rsidRPr="00EA761F" w14:paraId="3694D020" w14:textId="77777777" w:rsidTr="00804D79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462FE5EF" w14:textId="77777777" w:rsidR="00650259" w:rsidRPr="00EA761F" w:rsidRDefault="00650259" w:rsidP="00977F99">
            <w:pPr>
              <w:rPr>
                <w:rFonts w:asciiTheme="majorHAnsi" w:hAnsiTheme="majorHAnsi"/>
                <w:b/>
                <w:sz w:val="8"/>
                <w:lang w:val="fr-CA"/>
              </w:rPr>
            </w:pPr>
          </w:p>
        </w:tc>
      </w:tr>
      <w:tr w:rsidR="0090596C" w:rsidRPr="00EA761F" w14:paraId="765BD42F" w14:textId="77777777" w:rsidTr="00804D79">
        <w:tc>
          <w:tcPr>
            <w:tcW w:w="5000" w:type="pct"/>
            <w:gridSpan w:val="6"/>
            <w:shd w:val="clear" w:color="auto" w:fill="731F1C" w:themeFill="accent5"/>
          </w:tcPr>
          <w:p w14:paraId="06012E5A" w14:textId="1B39D303" w:rsidR="00650259" w:rsidRPr="00EA761F" w:rsidRDefault="005F62D9" w:rsidP="0090596C">
            <w:pPr>
              <w:pStyle w:val="Titre1"/>
              <w:rPr>
                <w:lang w:val="fr-CA"/>
              </w:rPr>
            </w:pPr>
            <w:bookmarkStart w:id="0" w:name="_Hlk521325947"/>
            <w:r>
              <w:rPr>
                <w:lang w:val="fr-CA"/>
              </w:rPr>
              <w:t>PUBLICITÉ SUR LE PANNEAU AUTOROUTE</w:t>
            </w:r>
            <w:r w:rsidR="00804D79">
              <w:rPr>
                <w:lang w:val="fr-CA"/>
              </w:rPr>
              <w:t xml:space="preserve"> </w:t>
            </w:r>
          </w:p>
        </w:tc>
      </w:tr>
      <w:bookmarkEnd w:id="0"/>
      <w:tr w:rsidR="00E677FE" w:rsidRPr="00EA761F" w14:paraId="210E542E" w14:textId="77777777" w:rsidTr="00804D79">
        <w:tc>
          <w:tcPr>
            <w:tcW w:w="828" w:type="pct"/>
            <w:gridSpan w:val="2"/>
          </w:tcPr>
          <w:p w14:paraId="41125327" w14:textId="77777777" w:rsidR="00804D79" w:rsidRDefault="00804D79" w:rsidP="005F62D9">
            <w:pPr>
              <w:spacing w:before="120"/>
              <w:ind w:left="316" w:right="-421"/>
              <w:rPr>
                <w:sz w:val="36"/>
                <w:lang w:val="fr-CA" w:bidi="fr-FR"/>
              </w:rPr>
            </w:pPr>
          </w:p>
          <w:p w14:paraId="1EF7604D" w14:textId="280774A3" w:rsidR="00E677FE" w:rsidRPr="00EA761F" w:rsidRDefault="00E677FE" w:rsidP="005F62D9">
            <w:pPr>
              <w:spacing w:before="120"/>
              <w:ind w:left="316" w:right="-421"/>
              <w:rPr>
                <w:sz w:val="36"/>
                <w:lang w:val="fr-CA"/>
              </w:rPr>
            </w:pPr>
            <w:r w:rsidRPr="00EA761F">
              <w:rPr>
                <w:sz w:val="36"/>
                <w:lang w:val="fr-CA" w:bidi="fr-FR"/>
              </w:rPr>
              <w:sym w:font="Wingdings 2" w:char="F0A3"/>
            </w:r>
          </w:p>
        </w:tc>
        <w:tc>
          <w:tcPr>
            <w:tcW w:w="4172" w:type="pct"/>
            <w:gridSpan w:val="4"/>
            <w:vAlign w:val="bottom"/>
          </w:tcPr>
          <w:p w14:paraId="4207FDBF" w14:textId="64C2F6EB" w:rsidR="00804D79" w:rsidRPr="00804D79" w:rsidRDefault="00804D79" w:rsidP="007F7B5D">
            <w:pPr>
              <w:spacing w:before="120"/>
              <w:rPr>
                <w:b/>
                <w:bCs/>
                <w:lang w:val="fr-CA"/>
              </w:rPr>
            </w:pPr>
            <w:r w:rsidRPr="00804D79">
              <w:rPr>
                <w:b/>
                <w:bCs/>
                <w:lang w:val="fr-CA"/>
              </w:rPr>
              <w:t xml:space="preserve">Offre exclusive aux membres de l’Office (voir </w:t>
            </w:r>
            <w:r>
              <w:rPr>
                <w:b/>
                <w:bCs/>
                <w:lang w:val="fr-CA"/>
              </w:rPr>
              <w:t xml:space="preserve">document </w:t>
            </w:r>
            <w:r w:rsidRPr="00804D79">
              <w:rPr>
                <w:b/>
                <w:bCs/>
                <w:lang w:val="fr-CA"/>
              </w:rPr>
              <w:t>ci-joint)</w:t>
            </w:r>
          </w:p>
          <w:p w14:paraId="1336314F" w14:textId="6A5D4790" w:rsidR="00E677FE" w:rsidRPr="00EA761F" w:rsidRDefault="000F1B3D" w:rsidP="007F7B5D">
            <w:pPr>
              <w:spacing w:before="120"/>
              <w:rPr>
                <w:lang w:val="fr-CA"/>
              </w:rPr>
            </w:pPr>
            <w:r>
              <w:rPr>
                <w:lang w:val="fr-CA"/>
              </w:rPr>
              <w:t xml:space="preserve">Je désire </w:t>
            </w:r>
            <w:r w:rsidR="0034185A">
              <w:rPr>
                <w:lang w:val="fr-CA"/>
              </w:rPr>
              <w:t xml:space="preserve">acheter </w:t>
            </w:r>
            <w:r w:rsidR="00804D79">
              <w:rPr>
                <w:lang w:val="fr-CA"/>
              </w:rPr>
              <w:t>une</w:t>
            </w:r>
            <w:r w:rsidR="0034185A">
              <w:rPr>
                <w:lang w:val="fr-CA"/>
              </w:rPr>
              <w:t xml:space="preserve"> </w:t>
            </w:r>
            <w:r>
              <w:rPr>
                <w:lang w:val="fr-CA"/>
              </w:rPr>
              <w:t>publicité</w:t>
            </w:r>
            <w:r w:rsidR="0034185A">
              <w:rPr>
                <w:lang w:val="fr-CA"/>
              </w:rPr>
              <w:t xml:space="preserve"> </w:t>
            </w:r>
            <w:r>
              <w:rPr>
                <w:lang w:val="fr-CA"/>
              </w:rPr>
              <w:t xml:space="preserve">sur le panneau autoroute au coût de </w:t>
            </w:r>
            <w:r w:rsidR="0067037D">
              <w:rPr>
                <w:lang w:val="fr-CA"/>
              </w:rPr>
              <w:t>100</w:t>
            </w:r>
            <w:r>
              <w:rPr>
                <w:lang w:val="fr-CA"/>
              </w:rPr>
              <w:t xml:space="preserve"> $ p</w:t>
            </w:r>
            <w:r w:rsidR="0067037D">
              <w:rPr>
                <w:lang w:val="fr-CA"/>
              </w:rPr>
              <w:t>our une semaine</w:t>
            </w:r>
            <w:r w:rsidR="00865567">
              <w:rPr>
                <w:lang w:val="fr-CA"/>
              </w:rPr>
              <w:t xml:space="preserve"> d’affichage</w:t>
            </w:r>
            <w:r w:rsidR="00804D79">
              <w:rPr>
                <w:lang w:val="fr-CA"/>
              </w:rPr>
              <w:t xml:space="preserve">, incluant </w:t>
            </w:r>
            <w:r w:rsidR="00865567">
              <w:rPr>
                <w:lang w:val="fr-CA"/>
              </w:rPr>
              <w:t xml:space="preserve">aussi </w:t>
            </w:r>
            <w:r w:rsidR="00804D79">
              <w:rPr>
                <w:lang w:val="fr-CA"/>
              </w:rPr>
              <w:t xml:space="preserve">une présence sur le réseau d’écrans numériques. </w:t>
            </w:r>
            <w:r w:rsidR="00DB3C69">
              <w:rPr>
                <w:lang w:val="fr-CA"/>
              </w:rPr>
              <w:t>(Prix régulier de 250 $)</w:t>
            </w:r>
          </w:p>
        </w:tc>
      </w:tr>
      <w:tr w:rsidR="00650259" w:rsidRPr="00EA761F" w14:paraId="21BA8F5F" w14:textId="77777777" w:rsidTr="00804D79">
        <w:tc>
          <w:tcPr>
            <w:tcW w:w="1335" w:type="pct"/>
            <w:gridSpan w:val="3"/>
            <w:vAlign w:val="bottom"/>
          </w:tcPr>
          <w:p w14:paraId="3DC03031" w14:textId="77777777" w:rsidR="000F1B3D" w:rsidRPr="00EA761F" w:rsidRDefault="000F1B3D" w:rsidP="0090596C">
            <w:pPr>
              <w:rPr>
                <w:rFonts w:asciiTheme="majorHAnsi" w:hAnsiTheme="majorHAnsi"/>
                <w:b/>
                <w:sz w:val="8"/>
                <w:lang w:val="fr-CA"/>
              </w:rPr>
            </w:pPr>
          </w:p>
        </w:tc>
        <w:tc>
          <w:tcPr>
            <w:tcW w:w="3665" w:type="pct"/>
            <w:gridSpan w:val="3"/>
            <w:vAlign w:val="bottom"/>
          </w:tcPr>
          <w:p w14:paraId="1105AC95" w14:textId="77777777" w:rsidR="00650259" w:rsidRPr="00EA761F" w:rsidRDefault="00650259" w:rsidP="0090596C">
            <w:pPr>
              <w:rPr>
                <w:rFonts w:asciiTheme="majorHAnsi" w:hAnsiTheme="majorHAnsi"/>
                <w:b/>
                <w:sz w:val="8"/>
                <w:lang w:val="fr-CA"/>
              </w:rPr>
            </w:pPr>
          </w:p>
        </w:tc>
      </w:tr>
      <w:tr w:rsidR="000F1B3D" w:rsidRPr="00EA761F" w14:paraId="48366190" w14:textId="77777777" w:rsidTr="00804D79">
        <w:tc>
          <w:tcPr>
            <w:tcW w:w="447" w:type="pct"/>
          </w:tcPr>
          <w:p w14:paraId="0306152A" w14:textId="258AB3CC" w:rsidR="000F1B3D" w:rsidRPr="00EA761F" w:rsidRDefault="000F1B3D" w:rsidP="000F1B3D">
            <w:pPr>
              <w:spacing w:before="120"/>
              <w:ind w:left="390" w:right="-918" w:hanging="74"/>
              <w:rPr>
                <w:sz w:val="36"/>
                <w:lang w:val="fr-CA" w:bidi="fr-FR"/>
              </w:rPr>
            </w:pPr>
            <w:r w:rsidRPr="00EA761F">
              <w:rPr>
                <w:sz w:val="36"/>
                <w:lang w:val="fr-CA" w:bidi="fr-FR"/>
              </w:rPr>
              <w:sym w:font="Wingdings 2" w:char="F0A3"/>
            </w:r>
          </w:p>
        </w:tc>
        <w:tc>
          <w:tcPr>
            <w:tcW w:w="4553" w:type="pct"/>
            <w:gridSpan w:val="5"/>
            <w:vAlign w:val="bottom"/>
          </w:tcPr>
          <w:p w14:paraId="1B668CDB" w14:textId="4A2F6FB3" w:rsidR="000F1B3D" w:rsidRDefault="000F1B3D" w:rsidP="000F1B3D">
            <w:pPr>
              <w:spacing w:before="120"/>
              <w:ind w:left="741"/>
              <w:rPr>
                <w:lang w:val="fr-CA"/>
              </w:rPr>
            </w:pPr>
            <w:r>
              <w:rPr>
                <w:lang w:val="fr-CA"/>
              </w:rPr>
              <w:t xml:space="preserve">Je </w:t>
            </w:r>
            <w:r w:rsidR="00190286">
              <w:rPr>
                <w:lang w:val="fr-CA"/>
              </w:rPr>
              <w:t xml:space="preserve">désire </w:t>
            </w:r>
            <w:r w:rsidR="0034185A">
              <w:rPr>
                <w:lang w:val="fr-CA"/>
              </w:rPr>
              <w:t xml:space="preserve">acheter </w:t>
            </w:r>
            <w:r w:rsidR="00804D79">
              <w:rPr>
                <w:lang w:val="fr-CA"/>
              </w:rPr>
              <w:t>une</w:t>
            </w:r>
            <w:r w:rsidR="0034185A">
              <w:rPr>
                <w:lang w:val="fr-CA"/>
              </w:rPr>
              <w:t xml:space="preserve"> publicité </w:t>
            </w:r>
            <w:r w:rsidR="00190286">
              <w:rPr>
                <w:lang w:val="fr-CA"/>
              </w:rPr>
              <w:t xml:space="preserve">sur le panneau autoroute au coût de </w:t>
            </w:r>
            <w:r w:rsidR="0067037D">
              <w:rPr>
                <w:lang w:val="fr-CA"/>
              </w:rPr>
              <w:t>150</w:t>
            </w:r>
            <w:r w:rsidR="00190286">
              <w:rPr>
                <w:lang w:val="fr-CA"/>
              </w:rPr>
              <w:t xml:space="preserve"> $ pour </w:t>
            </w:r>
            <w:r w:rsidR="0067037D">
              <w:rPr>
                <w:lang w:val="fr-CA"/>
              </w:rPr>
              <w:t>deux semaines</w:t>
            </w:r>
            <w:r w:rsidR="00865567">
              <w:rPr>
                <w:lang w:val="fr-CA"/>
              </w:rPr>
              <w:t xml:space="preserve"> d’affichage</w:t>
            </w:r>
            <w:r w:rsidR="00804D79">
              <w:rPr>
                <w:lang w:val="fr-CA"/>
              </w:rPr>
              <w:t xml:space="preserve">, incluant </w:t>
            </w:r>
            <w:r w:rsidR="00865567">
              <w:rPr>
                <w:lang w:val="fr-CA"/>
              </w:rPr>
              <w:t xml:space="preserve">aussi </w:t>
            </w:r>
            <w:r w:rsidR="00804D79">
              <w:rPr>
                <w:lang w:val="fr-CA"/>
              </w:rPr>
              <w:t>une présence sur le réseau d’écrans numériques.</w:t>
            </w:r>
            <w:r w:rsidR="00DB3C69">
              <w:rPr>
                <w:lang w:val="fr-CA"/>
              </w:rPr>
              <w:t xml:space="preserve"> (Prix régulier de 500 $)</w:t>
            </w:r>
          </w:p>
        </w:tc>
      </w:tr>
      <w:tr w:rsidR="000F1B3D" w:rsidRPr="00EA761F" w14:paraId="3179F503" w14:textId="77777777" w:rsidTr="00804D79">
        <w:tc>
          <w:tcPr>
            <w:tcW w:w="447" w:type="pct"/>
          </w:tcPr>
          <w:p w14:paraId="5F918FB9" w14:textId="009F7D22" w:rsidR="000F1B3D" w:rsidRPr="00EA761F" w:rsidRDefault="000F1B3D" w:rsidP="000F1B3D">
            <w:pPr>
              <w:spacing w:before="120"/>
              <w:ind w:left="390" w:right="-918" w:hanging="74"/>
              <w:rPr>
                <w:sz w:val="36"/>
                <w:lang w:val="fr-CA" w:bidi="fr-FR"/>
              </w:rPr>
            </w:pPr>
            <w:r w:rsidRPr="00EA761F">
              <w:rPr>
                <w:sz w:val="36"/>
                <w:lang w:val="fr-CA" w:bidi="fr-FR"/>
              </w:rPr>
              <w:sym w:font="Wingdings 2" w:char="F0A3"/>
            </w:r>
          </w:p>
        </w:tc>
        <w:tc>
          <w:tcPr>
            <w:tcW w:w="4553" w:type="pct"/>
            <w:gridSpan w:val="5"/>
            <w:vAlign w:val="bottom"/>
          </w:tcPr>
          <w:p w14:paraId="6E439361" w14:textId="5E058799" w:rsidR="000F1B3D" w:rsidRDefault="00190286" w:rsidP="000F1B3D">
            <w:pPr>
              <w:spacing w:before="120"/>
              <w:ind w:left="741"/>
              <w:rPr>
                <w:lang w:val="fr-CA"/>
              </w:rPr>
            </w:pPr>
            <w:r>
              <w:rPr>
                <w:lang w:val="fr-CA"/>
              </w:rPr>
              <w:t>Je voudrais avoir des renseignements pour des publicités sur le panneau autoroute</w:t>
            </w:r>
            <w:r w:rsidR="0034185A">
              <w:rPr>
                <w:lang w:val="fr-CA"/>
              </w:rPr>
              <w:t xml:space="preserve">. </w:t>
            </w:r>
            <w:r>
              <w:rPr>
                <w:lang w:val="fr-CA"/>
              </w:rPr>
              <w:t xml:space="preserve"> </w:t>
            </w:r>
          </w:p>
        </w:tc>
      </w:tr>
      <w:tr w:rsidR="000F1B3D" w:rsidRPr="00EA761F" w14:paraId="60111C81" w14:textId="77777777" w:rsidTr="00804D79">
        <w:tc>
          <w:tcPr>
            <w:tcW w:w="447" w:type="pct"/>
          </w:tcPr>
          <w:p w14:paraId="466158BD" w14:textId="25A9DD67" w:rsidR="000F1B3D" w:rsidRPr="00EA761F" w:rsidRDefault="000F1B3D" w:rsidP="000F1B3D">
            <w:pPr>
              <w:spacing w:before="120"/>
              <w:ind w:left="390" w:right="-918" w:hanging="74"/>
              <w:rPr>
                <w:sz w:val="36"/>
                <w:lang w:val="fr-CA" w:bidi="fr-FR"/>
              </w:rPr>
            </w:pPr>
            <w:r w:rsidRPr="00EA761F">
              <w:rPr>
                <w:sz w:val="36"/>
                <w:lang w:val="fr-CA" w:bidi="fr-FR"/>
              </w:rPr>
              <w:sym w:font="Wingdings 2" w:char="F0A3"/>
            </w:r>
          </w:p>
        </w:tc>
        <w:tc>
          <w:tcPr>
            <w:tcW w:w="4553" w:type="pct"/>
            <w:gridSpan w:val="5"/>
            <w:vAlign w:val="bottom"/>
          </w:tcPr>
          <w:p w14:paraId="1F963237" w14:textId="546F1C03" w:rsidR="000F1B3D" w:rsidRDefault="00190286" w:rsidP="000F1B3D">
            <w:pPr>
              <w:spacing w:before="120"/>
              <w:ind w:left="741"/>
              <w:rPr>
                <w:lang w:val="fr-CA"/>
              </w:rPr>
            </w:pPr>
            <w:r>
              <w:rPr>
                <w:lang w:val="fr-CA"/>
              </w:rPr>
              <w:t xml:space="preserve">Je voudrais avoir des renseignements pour des publicités sur </w:t>
            </w:r>
            <w:r w:rsidR="00865567">
              <w:rPr>
                <w:lang w:val="fr-CA"/>
              </w:rPr>
              <w:t>le réseau d</w:t>
            </w:r>
            <w:r>
              <w:rPr>
                <w:lang w:val="fr-CA"/>
              </w:rPr>
              <w:t>es écrans numériques</w:t>
            </w:r>
            <w:r w:rsidR="00865567">
              <w:rPr>
                <w:lang w:val="fr-CA"/>
              </w:rPr>
              <w:t xml:space="preserve"> dans les commerces de la région</w:t>
            </w:r>
            <w:r w:rsidR="0034185A">
              <w:rPr>
                <w:lang w:val="fr-CA"/>
              </w:rPr>
              <w:t>.</w:t>
            </w:r>
          </w:p>
        </w:tc>
      </w:tr>
    </w:tbl>
    <w:p w14:paraId="0E11322D" w14:textId="77777777" w:rsidR="00CE6104" w:rsidRPr="00EA761F" w:rsidRDefault="00CE6104" w:rsidP="00E677FE">
      <w:pPr>
        <w:spacing w:after="0"/>
        <w:rPr>
          <w:sz w:val="12"/>
          <w:szCs w:val="16"/>
          <w:lang w:val="fr-CA"/>
        </w:rPr>
      </w:pPr>
    </w:p>
    <w:sectPr w:rsidR="00CE6104" w:rsidRPr="00EA761F" w:rsidSect="00CE4230">
      <w:headerReference w:type="default" r:id="rId10"/>
      <w:footerReference w:type="default" r:id="rId11"/>
      <w:pgSz w:w="12240" w:h="15840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435795" w14:textId="77777777" w:rsidR="000C636C" w:rsidRDefault="000C636C" w:rsidP="00650259">
      <w:pPr>
        <w:spacing w:after="0" w:line="240" w:lineRule="auto"/>
      </w:pPr>
      <w:r>
        <w:separator/>
      </w:r>
    </w:p>
  </w:endnote>
  <w:endnote w:type="continuationSeparator" w:id="0">
    <w:p w14:paraId="473E17C1" w14:textId="77777777" w:rsidR="000C636C" w:rsidRDefault="000C636C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54A2FC8-BD1B-A140-8B47-D7432F66CB84}"/>
    <w:embedBold r:id="rId2" w:fontKey="{211526FF-E84B-344A-B603-05B97584577E}"/>
    <w:embedItalic r:id="rId3" w:fontKey="{DF65DBC8-A278-674B-AEFD-9EA417E24B87}"/>
    <w:embedBoldItalic r:id="rId4" w:fontKey="{68BF853E-5565-5643-A48E-52171757A45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D30D680-3A54-6848-849C-D4EC500B7DF1}"/>
    <w:embedBold r:id="rId6" w:fontKey="{019F8213-91DE-0E49-B54D-F29276BBE30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569E0A5E-9986-9045-BBFA-D157C5B138D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ECDFC748-F070-3A40-84E3-AE83627AA7A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F75D7F3A-0F36-E94E-A4C9-D8CCF71A3D61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9AD66A1A-EAC7-3648-8116-A4653833B9EF}"/>
    <w:embedBold r:id="rId11" w:fontKey="{A9789A9C-916C-AC49-912C-3520D9B132BC}"/>
    <w:embedItalic r:id="rId12" w:fontKey="{62832326-BDDD-474C-9183-FA3DB077837B}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3" w:fontKey="{4D09ED52-1D43-A54C-876C-5F77CE0F7959}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  <w:embedRegular r:id="rId14" w:fontKey="{DCFB88E5-7B6A-9E49-8B3F-31BB3B7754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6120F25A" w14:textId="77777777" w:rsidTr="00C4167A">
      <w:tc>
        <w:tcPr>
          <w:tcW w:w="4675" w:type="dxa"/>
          <w:vAlign w:val="center"/>
        </w:tcPr>
        <w:p w14:paraId="1E273FC4" w14:textId="45A40F41" w:rsidR="007F7B5D" w:rsidRPr="007F7B5D" w:rsidRDefault="0026081C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 w:rsidRPr="008206FC">
            <w:rPr>
              <w:sz w:val="24"/>
              <w:szCs w:val="36"/>
            </w:rPr>
            <w:t xml:space="preserve">OFFICE DU TOURISME DE LA MRC DE L’ISLET </w:t>
          </w:r>
        </w:p>
      </w:tc>
      <w:tc>
        <w:tcPr>
          <w:tcW w:w="4675" w:type="dxa"/>
          <w:vAlign w:val="center"/>
        </w:tcPr>
        <w:p w14:paraId="62C600FE" w14:textId="51296D79" w:rsidR="007F7B5D" w:rsidRPr="007F7B5D" w:rsidRDefault="0026081C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3D599FD0" wp14:editId="1B0DE9C1">
                <wp:extent cx="1788453" cy="432000"/>
                <wp:effectExtent l="0" t="0" r="2540" b="6350"/>
                <wp:docPr id="1569493259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9493259" name="Image 156949325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8453" cy="43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7FE5DFB" w14:textId="77777777" w:rsidR="0090596C" w:rsidRDefault="0090596C" w:rsidP="007F7B5D">
    <w:pPr>
      <w:pStyle w:val="Sansinterlig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484D58" w14:textId="77777777" w:rsidR="000C636C" w:rsidRDefault="000C636C" w:rsidP="00650259">
      <w:pPr>
        <w:spacing w:after="0" w:line="240" w:lineRule="auto"/>
      </w:pPr>
      <w:r>
        <w:separator/>
      </w:r>
    </w:p>
  </w:footnote>
  <w:footnote w:type="continuationSeparator" w:id="0">
    <w:p w14:paraId="09912E79" w14:textId="77777777" w:rsidR="000C636C" w:rsidRDefault="000C636C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90596C" w14:paraId="1B2344A3" w14:textId="77777777" w:rsidTr="0090596C">
      <w:trPr>
        <w:trHeight w:val="990"/>
      </w:trPr>
      <w:tc>
        <w:tcPr>
          <w:tcW w:w="1350" w:type="dxa"/>
          <w:vAlign w:val="center"/>
        </w:tcPr>
        <w:p w14:paraId="67075623" w14:textId="7B05FF85" w:rsidR="0090596C" w:rsidRDefault="0090596C" w:rsidP="0090596C">
          <w:pPr>
            <w:pStyle w:val="En-tte"/>
            <w:ind w:left="-108"/>
          </w:pPr>
          <w:bookmarkStart w:id="1" w:name="_Hlk521325785"/>
        </w:p>
      </w:tc>
      <w:tc>
        <w:tcPr>
          <w:tcW w:w="8000" w:type="dxa"/>
          <w:vAlign w:val="center"/>
        </w:tcPr>
        <w:p w14:paraId="1F806159" w14:textId="1FD38819" w:rsidR="0090596C" w:rsidRPr="0090596C" w:rsidRDefault="00127BD5" w:rsidP="0090596C">
          <w:pPr>
            <w:pStyle w:val="En-tte"/>
          </w:pPr>
          <w:r>
            <w:t>A</w:t>
          </w:r>
          <w:r w:rsidR="0026081C">
            <w:t xml:space="preserve">DHÉSION ET INSCRIPTION </w:t>
          </w:r>
          <w:r w:rsidR="0026081C" w:rsidRPr="0026081C">
            <w:rPr>
              <w:sz w:val="56"/>
              <w:szCs w:val="36"/>
            </w:rPr>
            <w:t>2024</w:t>
          </w:r>
        </w:p>
      </w:tc>
    </w:tr>
    <w:bookmarkEnd w:id="1"/>
  </w:tbl>
  <w:p w14:paraId="330CE89F" w14:textId="77777777" w:rsidR="00650259" w:rsidRPr="0090596C" w:rsidRDefault="00650259" w:rsidP="0090596C">
    <w:pPr>
      <w:pStyle w:val="Sansinterligne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753506968">
    <w:abstractNumId w:val="11"/>
  </w:num>
  <w:num w:numId="2" w16cid:durableId="2134592099">
    <w:abstractNumId w:val="7"/>
  </w:num>
  <w:num w:numId="3" w16cid:durableId="456679671">
    <w:abstractNumId w:val="15"/>
  </w:num>
  <w:num w:numId="4" w16cid:durableId="1542940967">
    <w:abstractNumId w:val="12"/>
  </w:num>
  <w:num w:numId="5" w16cid:durableId="1407456758">
    <w:abstractNumId w:val="13"/>
  </w:num>
  <w:num w:numId="6" w16cid:durableId="8140215">
    <w:abstractNumId w:val="19"/>
  </w:num>
  <w:num w:numId="7" w16cid:durableId="305087645">
    <w:abstractNumId w:val="6"/>
  </w:num>
  <w:num w:numId="8" w16cid:durableId="1679960731">
    <w:abstractNumId w:val="10"/>
  </w:num>
  <w:num w:numId="9" w16cid:durableId="1976250238">
    <w:abstractNumId w:val="17"/>
  </w:num>
  <w:num w:numId="10" w16cid:durableId="758596037">
    <w:abstractNumId w:val="1"/>
  </w:num>
  <w:num w:numId="11" w16cid:durableId="1290549470">
    <w:abstractNumId w:val="5"/>
  </w:num>
  <w:num w:numId="12" w16cid:durableId="796027915">
    <w:abstractNumId w:val="0"/>
  </w:num>
  <w:num w:numId="13" w16cid:durableId="1665931244">
    <w:abstractNumId w:val="2"/>
  </w:num>
  <w:num w:numId="14" w16cid:durableId="641691694">
    <w:abstractNumId w:val="9"/>
  </w:num>
  <w:num w:numId="15" w16cid:durableId="2026125760">
    <w:abstractNumId w:val="8"/>
  </w:num>
  <w:num w:numId="16" w16cid:durableId="1603999159">
    <w:abstractNumId w:val="16"/>
  </w:num>
  <w:num w:numId="17" w16cid:durableId="774835436">
    <w:abstractNumId w:val="3"/>
  </w:num>
  <w:num w:numId="18" w16cid:durableId="1196384635">
    <w:abstractNumId w:val="21"/>
  </w:num>
  <w:num w:numId="19" w16cid:durableId="1585840897">
    <w:abstractNumId w:val="18"/>
  </w:num>
  <w:num w:numId="20" w16cid:durableId="1725251327">
    <w:abstractNumId w:val="14"/>
  </w:num>
  <w:num w:numId="21" w16cid:durableId="178083150">
    <w:abstractNumId w:val="20"/>
  </w:num>
  <w:num w:numId="22" w16cid:durableId="1155755573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81C"/>
    <w:rsid w:val="000456E1"/>
    <w:rsid w:val="00052382"/>
    <w:rsid w:val="0006568A"/>
    <w:rsid w:val="00076F0F"/>
    <w:rsid w:val="00084253"/>
    <w:rsid w:val="000959E6"/>
    <w:rsid w:val="000C636C"/>
    <w:rsid w:val="000D1F49"/>
    <w:rsid w:val="000D27BE"/>
    <w:rsid w:val="000E7873"/>
    <w:rsid w:val="000F1B3D"/>
    <w:rsid w:val="000F7470"/>
    <w:rsid w:val="00127BD5"/>
    <w:rsid w:val="001727CA"/>
    <w:rsid w:val="00190286"/>
    <w:rsid w:val="002563EF"/>
    <w:rsid w:val="0026081C"/>
    <w:rsid w:val="002928D0"/>
    <w:rsid w:val="002C56E6"/>
    <w:rsid w:val="002E240A"/>
    <w:rsid w:val="00313044"/>
    <w:rsid w:val="0034185A"/>
    <w:rsid w:val="00361E11"/>
    <w:rsid w:val="00366578"/>
    <w:rsid w:val="003B4744"/>
    <w:rsid w:val="003F0847"/>
    <w:rsid w:val="0040090B"/>
    <w:rsid w:val="0046302A"/>
    <w:rsid w:val="00481A05"/>
    <w:rsid w:val="00487D2D"/>
    <w:rsid w:val="004D5D62"/>
    <w:rsid w:val="005112D0"/>
    <w:rsid w:val="00577E06"/>
    <w:rsid w:val="00582979"/>
    <w:rsid w:val="00590C78"/>
    <w:rsid w:val="005A3BF7"/>
    <w:rsid w:val="005A46CE"/>
    <w:rsid w:val="005F2035"/>
    <w:rsid w:val="005F62D9"/>
    <w:rsid w:val="005F7990"/>
    <w:rsid w:val="00631182"/>
    <w:rsid w:val="0063739C"/>
    <w:rsid w:val="006437D0"/>
    <w:rsid w:val="00650259"/>
    <w:rsid w:val="0067037D"/>
    <w:rsid w:val="00745767"/>
    <w:rsid w:val="00770F25"/>
    <w:rsid w:val="007A35A8"/>
    <w:rsid w:val="007B0A85"/>
    <w:rsid w:val="007C6A52"/>
    <w:rsid w:val="007F7B5D"/>
    <w:rsid w:val="00804D79"/>
    <w:rsid w:val="0082043E"/>
    <w:rsid w:val="008206FC"/>
    <w:rsid w:val="00836129"/>
    <w:rsid w:val="0084524B"/>
    <w:rsid w:val="00865567"/>
    <w:rsid w:val="008B573C"/>
    <w:rsid w:val="008E203A"/>
    <w:rsid w:val="0090596C"/>
    <w:rsid w:val="0091229C"/>
    <w:rsid w:val="00940E73"/>
    <w:rsid w:val="00947365"/>
    <w:rsid w:val="0098597D"/>
    <w:rsid w:val="009F619A"/>
    <w:rsid w:val="009F6DDE"/>
    <w:rsid w:val="00A370A8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4230"/>
    <w:rsid w:val="00CE6104"/>
    <w:rsid w:val="00CE7918"/>
    <w:rsid w:val="00D16163"/>
    <w:rsid w:val="00DB3C69"/>
    <w:rsid w:val="00DB3FAD"/>
    <w:rsid w:val="00E139C4"/>
    <w:rsid w:val="00E61C09"/>
    <w:rsid w:val="00E677FE"/>
    <w:rsid w:val="00EA761F"/>
    <w:rsid w:val="00EB3B58"/>
    <w:rsid w:val="00EC7359"/>
    <w:rsid w:val="00EE3054"/>
    <w:rsid w:val="00F00606"/>
    <w:rsid w:val="00F01256"/>
    <w:rsid w:val="00F266FE"/>
    <w:rsid w:val="00F52451"/>
    <w:rsid w:val="00FC7475"/>
    <w:rsid w:val="00FE78A0"/>
    <w:rsid w:val="00FF5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A2B935"/>
  <w15:chartTrackingRefBased/>
  <w15:docId w15:val="{721F6749-B373-4FE8-A1FE-81CA71730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Titre1">
    <w:name w:val="heading 1"/>
    <w:basedOn w:val="Normal"/>
    <w:link w:val="Titre1C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90596C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0596C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7F7B5D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en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CD4532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visit">
    <w:name w:val="FollowedHyperlink"/>
    <w:basedOn w:val="Policepardfau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90596C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ffice%20du%20tourisme\AppData\Roaming\Microsoft\Templates\Formulaire%20de%20collecte%20des%20coordonn&#233;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311B04F5E484B00B05A5BECAE01F8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868DD7B-608D-41AF-A8A2-C42038AEC8F1}"/>
      </w:docPartPr>
      <w:docPartBody>
        <w:p w:rsidR="00696C75" w:rsidRDefault="00000000">
          <w:pPr>
            <w:pStyle w:val="A311B04F5E484B00B05A5BECAE01F8E7"/>
          </w:pPr>
          <w:r w:rsidRPr="00EA761F">
            <w:rPr>
              <w:lang w:bidi="fr-FR"/>
            </w:rPr>
            <w:t>Prénom</w:t>
          </w:r>
        </w:p>
      </w:docPartBody>
    </w:docPart>
    <w:docPart>
      <w:docPartPr>
        <w:name w:val="6F6C332567604DFCB78F0310A0B3AAD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C5239E4-A554-4157-BCC6-FB6BB6BA2EE5}"/>
      </w:docPartPr>
      <w:docPartBody>
        <w:p w:rsidR="00696C75" w:rsidRDefault="00000000">
          <w:pPr>
            <w:pStyle w:val="6F6C332567604DFCB78F0310A0B3AAD6"/>
          </w:pPr>
          <w:r w:rsidRPr="00EA761F">
            <w:rPr>
              <w:lang w:bidi="fr-FR"/>
            </w:rPr>
            <w:t>Nom</w:t>
          </w:r>
        </w:p>
      </w:docPartBody>
    </w:docPart>
    <w:docPart>
      <w:docPartPr>
        <w:name w:val="C152D6988B3242359EC63E92D287F19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83C6DF-1A36-4833-A9EB-BE65F88A14D2}"/>
      </w:docPartPr>
      <w:docPartBody>
        <w:p w:rsidR="00696C75" w:rsidRDefault="00000000">
          <w:pPr>
            <w:pStyle w:val="C152D6988B3242359EC63E92D287F190"/>
          </w:pPr>
          <w:r w:rsidRPr="00EA761F">
            <w:rPr>
              <w:lang w:bidi="fr-FR"/>
            </w:rPr>
            <w:t>Adresse</w:t>
          </w:r>
        </w:p>
      </w:docPartBody>
    </w:docPart>
    <w:docPart>
      <w:docPartPr>
        <w:name w:val="3D36798F96C740ABABA1B7733CBDF0C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6B427D-9B12-45D7-8747-DED9670E0241}"/>
      </w:docPartPr>
      <w:docPartBody>
        <w:p w:rsidR="00696C75" w:rsidRDefault="00000000">
          <w:pPr>
            <w:pStyle w:val="3D36798F96C740ABABA1B7733CBDF0CF"/>
          </w:pPr>
          <w:r w:rsidRPr="00EA761F">
            <w:rPr>
              <w:lang w:bidi="fr-FR"/>
            </w:rPr>
            <w:t>Téléphone</w:t>
          </w:r>
        </w:p>
      </w:docPartBody>
    </w:docPart>
    <w:docPart>
      <w:docPartPr>
        <w:name w:val="2550EAD60D034A12AEDB0FBA4AFF079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46DB43-8E92-4013-AE7B-EB0BF09A51ED}"/>
      </w:docPartPr>
      <w:docPartBody>
        <w:p w:rsidR="00696C75" w:rsidRDefault="00000000">
          <w:pPr>
            <w:pStyle w:val="2550EAD60D034A12AEDB0FBA4AFF0795"/>
          </w:pPr>
          <w:r w:rsidRPr="00EA761F">
            <w:rPr>
              <w:lang w:bidi="fr-FR"/>
            </w:rPr>
            <w:t>Courriel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624"/>
    <w:rsid w:val="000D323C"/>
    <w:rsid w:val="001A37C7"/>
    <w:rsid w:val="00211D53"/>
    <w:rsid w:val="00531D00"/>
    <w:rsid w:val="0068314D"/>
    <w:rsid w:val="00696C75"/>
    <w:rsid w:val="008F3777"/>
    <w:rsid w:val="00AD51C1"/>
    <w:rsid w:val="00B41624"/>
    <w:rsid w:val="00E91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A" w:eastAsia="fr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311B04F5E484B00B05A5BECAE01F8E7">
    <w:name w:val="A311B04F5E484B00B05A5BECAE01F8E7"/>
  </w:style>
  <w:style w:type="paragraph" w:customStyle="1" w:styleId="6F6C332567604DFCB78F0310A0B3AAD6">
    <w:name w:val="6F6C332567604DFCB78F0310A0B3AAD6"/>
  </w:style>
  <w:style w:type="paragraph" w:customStyle="1" w:styleId="C152D6988B3242359EC63E92D287F190">
    <w:name w:val="C152D6988B3242359EC63E92D287F190"/>
  </w:style>
  <w:style w:type="paragraph" w:customStyle="1" w:styleId="3D36798F96C740ABABA1B7733CBDF0CF">
    <w:name w:val="3D36798F96C740ABABA1B7733CBDF0CF"/>
  </w:style>
  <w:style w:type="paragraph" w:customStyle="1" w:styleId="2550EAD60D034A12AEDB0FBA4AFF0795">
    <w:name w:val="2550EAD60D034A12AEDB0FBA4AFF0795"/>
  </w:style>
  <w:style w:type="character" w:styleId="Textedelespacerserv">
    <w:name w:val="Placeholder Text"/>
    <w:basedOn w:val="Policepardfau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C:\Users\Office du tourisme\AppData\Roaming\Microsoft\Templates\Formulaire de collecte des coordonnées.dotx</Template>
  <TotalTime>0</TotalTime>
  <Pages>1</Pages>
  <Words>186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du tourisme</dc:creator>
  <cp:keywords/>
  <dc:description/>
  <cp:lastModifiedBy>Philippe Deslauriers</cp:lastModifiedBy>
  <cp:revision>2</cp:revision>
  <cp:lastPrinted>2024-01-25T15:26:00Z</cp:lastPrinted>
  <dcterms:created xsi:type="dcterms:W3CDTF">2024-02-07T21:27:00Z</dcterms:created>
  <dcterms:modified xsi:type="dcterms:W3CDTF">2024-02-07T21:27:00Z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